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80A" w:rsidRPr="00F03D74" w:rsidRDefault="0078380A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Anexa nr. 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5"/>
        <w:gridCol w:w="1098"/>
        <w:gridCol w:w="4713"/>
        <w:gridCol w:w="392"/>
        <w:gridCol w:w="2514"/>
      </w:tblGrid>
      <w:tr w:rsidR="0078380A" w:rsidRPr="00B50487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8" w:type="pct"/>
            <w:gridSpan w:val="2"/>
            <w:vAlign w:val="center"/>
          </w:tcPr>
          <w:p w:rsidR="0078380A" w:rsidRPr="00111317" w:rsidRDefault="0078380A" w:rsidP="00111317">
            <w:pPr>
              <w:pStyle w:val="Heading1"/>
              <w:rPr>
                <w:rFonts w:ascii="Times New Roman" w:hAnsi="Times New Roman" w:cs="Times New Roman"/>
                <w:sz w:val="18"/>
                <w:szCs w:val="18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>ROMÂNIA</w:t>
            </w:r>
          </w:p>
          <w:p w:rsidR="0078380A" w:rsidRPr="00111317" w:rsidRDefault="0078380A" w:rsidP="00111317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 xml:space="preserve">Judetul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VALCEA</w:t>
            </w:r>
          </w:p>
          <w:p w:rsidR="0078380A" w:rsidRPr="00111317" w:rsidRDefault="0078380A" w:rsidP="00111317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Comuna FRANCESTI</w:t>
            </w:r>
          </w:p>
          <w:p w:rsidR="0078380A" w:rsidRPr="00B50487" w:rsidRDefault="0078380A" w:rsidP="00465F8C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 xml:space="preserve">Codul de înregistrare fiscală: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2541100</w:t>
            </w:r>
            <w:r w:rsidRPr="00111317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;  Trezoreria </w:t>
            </w:r>
            <w:r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Orasului Babeni</w:t>
            </w:r>
            <w:r w:rsidRPr="00111317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111317">
              <w:rPr>
                <w:rFonts w:ascii="Times New Roman" w:hAnsi="Times New Roman" w:cs="Times New Roman"/>
                <w:sz w:val="18"/>
                <w:szCs w:val="18"/>
              </w:rPr>
              <w:t xml:space="preserve">Adresa de postă electronică a organului fiscal: 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487">
              <w:rPr>
                <w:rFonts w:ascii="Times New Roman" w:hAnsi="Times New Roman" w:cs="Times New Roman"/>
                <w:b/>
                <w:bCs/>
              </w:rPr>
              <w:t>Model 2016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50487">
              <w:rPr>
                <w:rFonts w:ascii="Times New Roman" w:hAnsi="Times New Roman" w:cs="Times New Roman"/>
                <w:b/>
                <w:bCs/>
              </w:rPr>
              <w:t>ITL – 006</w:t>
            </w: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8380A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50487">
              <w:rPr>
                <w:rFonts w:ascii="Times New Roman" w:hAnsi="Times New Roman" w:cs="Times New Roman"/>
              </w:rPr>
              <w:t>Nr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487">
              <w:rPr>
                <w:rFonts w:ascii="Times New Roman" w:hAnsi="Times New Roman" w:cs="Times New Roman"/>
              </w:rPr>
              <w:t>înreg…...........</w:t>
            </w:r>
            <w:r w:rsidRPr="00B50487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  <w:p w:rsidR="0078380A" w:rsidRPr="00B50487" w:rsidRDefault="0078380A" w:rsidP="001879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        Da</w:t>
            </w:r>
            <w:r w:rsidRPr="00B50487">
              <w:rPr>
                <w:rFonts w:ascii="Times New Roman" w:hAnsi="Times New Roman" w:cs="Times New Roman"/>
                <w:sz w:val="19"/>
                <w:szCs w:val="19"/>
              </w:rPr>
              <w:t>ta ………..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.............</w:t>
            </w:r>
          </w:p>
        </w:tc>
      </w:tr>
      <w:tr w:rsidR="0078380A" w:rsidRPr="00B50487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78380A" w:rsidRPr="00B50487" w:rsidRDefault="0078380A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vAlign w:val="center"/>
          </w:tcPr>
          <w:p w:rsidR="0078380A" w:rsidRPr="00F03D74" w:rsidRDefault="0078380A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78380A" w:rsidRPr="00F03D74" w:rsidRDefault="0078380A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Nr. </w:t>
            </w:r>
            <w:r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ș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i data înregistrării în 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Registrul de eviden</w:t>
            </w:r>
            <w:r w:rsidRPr="006D574E">
              <w:rPr>
                <w:rFonts w:ascii="Tahoma" w:hAnsi="Tahoma" w:cs="Tahoma"/>
                <w:b w:val="0"/>
                <w:bCs w:val="0"/>
                <w:sz w:val="16"/>
                <w:szCs w:val="16"/>
              </w:rPr>
              <w:t>ț</w:t>
            </w:r>
            <w:r w:rsidRPr="006D57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ă a mijloacelor de transport supuse înmatriculării/înregistrării,</w:t>
            </w:r>
          </w:p>
        </w:tc>
        <w:tc>
          <w:tcPr>
            <w:tcW w:w="1206" w:type="pct"/>
            <w:vAlign w:val="center"/>
          </w:tcPr>
          <w:p w:rsidR="0078380A" w:rsidRPr="00F03D74" w:rsidRDefault="0078380A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:rsidR="0078380A" w:rsidRPr="00B50487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</w:t>
            </w:r>
            <w:r w:rsidRPr="00B50487">
              <w:rPr>
                <w:rFonts w:ascii="Tahoma" w:hAnsi="Tahoma" w:cs="Tahoma"/>
                <w:b/>
                <w:bCs/>
                <w:sz w:val="24"/>
                <w:szCs w:val="24"/>
              </w:rPr>
              <w:t>Ț</w:t>
            </w:r>
            <w:r w:rsidRPr="00B50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 FISCALĂ:</w:t>
            </w: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pentru stabilirea impozitului asupra mijloacelor de transport marfă cu masa totală autorizată de peste 12 tone </w:t>
            </w:r>
          </w:p>
          <w:p w:rsidR="0078380A" w:rsidRPr="00C810A5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aflate în proprietatea </w:t>
            </w:r>
          </w:p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noProof/>
                <w:lang w:val="en-US"/>
              </w:rPr>
              <w:pict>
                <v:rect id="Rectangle 7" o:spid="_x0000_s1026" style="position:absolute;left:0;text-align:left;margin-left:251.85pt;margin-top:.75pt;width:7.15pt;height:7.15pt;z-index:251659776;visibility:visible"/>
              </w:pict>
            </w:r>
            <w:r>
              <w:rPr>
                <w:noProof/>
                <w:lang w:val="en-US"/>
              </w:rPr>
              <w:pict>
                <v:rect id="Rectangle 6" o:spid="_x0000_s1027" style="position:absolute;left:0;text-align:left;margin-left:159.1pt;margin-top:.75pt;width:7.15pt;height:7.15pt;z-index:251658752;visibility:visible"/>
              </w:pic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persoane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lor</w: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fizice  (PF)             persoane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>lor</w:t>
            </w:r>
            <w:r w:rsidRPr="00F03D74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ro-RO"/>
              </w:rPr>
              <w:t xml:space="preserve"> juridice (PJ)</w:t>
            </w:r>
          </w:p>
        </w:tc>
      </w:tr>
    </w:tbl>
    <w:p w:rsidR="0078380A" w:rsidRPr="00C63116" w:rsidRDefault="0078380A" w:rsidP="00C6311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0"/>
          <w:szCs w:val="10"/>
        </w:rPr>
      </w:pPr>
    </w:p>
    <w:p w:rsidR="0078380A" w:rsidRDefault="0078380A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8380A" w:rsidRDefault="0078380A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8380A" w:rsidRPr="00F03D74" w:rsidRDefault="0078380A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en-US"/>
        </w:rPr>
        <w:pict>
          <v:rect id="Rectangle 9" o:spid="_x0000_s1028" style="position:absolute;left:0;text-align:left;margin-left:182.15pt;margin-top:3.15pt;width:7.15pt;height:7.15pt;z-index:251656704;visibility:visible"/>
        </w:pict>
      </w:r>
      <w:r>
        <w:rPr>
          <w:noProof/>
          <w:lang w:val="en-US"/>
        </w:rPr>
        <w:pict>
          <v:rect id="Rectangle 8" o:spid="_x0000_s1029" style="position:absolute;left:0;text-align:left;margin-left:93.3pt;margin-top:3.15pt;width:7.15pt;height:7.15pt;z-index:251655680;visibility:visible"/>
        </w:pict>
      </w:r>
      <w:r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D74">
        <w:rPr>
          <w:rFonts w:ascii="Times New Roman" w:hAnsi="Times New Roman" w:cs="Times New Roman"/>
          <w:sz w:val="20"/>
          <w:szCs w:val="20"/>
        </w:rPr>
        <w:t>Contribuabilul PF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D74">
        <w:rPr>
          <w:rFonts w:ascii="Times New Roman" w:hAnsi="Times New Roman" w:cs="Times New Roman"/>
          <w:sz w:val="20"/>
          <w:szCs w:val="20"/>
        </w:rPr>
        <w:t>/   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78380A" w:rsidRPr="00F03D74" w:rsidRDefault="0078380A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  <w:szCs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78380A" w:rsidRPr="00F03102" w:rsidRDefault="0078380A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Nr. crt.</w:t>
            </w:r>
          </w:p>
        </w:tc>
        <w:tc>
          <w:tcPr>
            <w:tcW w:w="1505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Marca şi tipul</w:t>
            </w:r>
          </w:p>
        </w:tc>
        <w:tc>
          <w:tcPr>
            <w:tcW w:w="53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Data dobândirii</w:t>
            </w:r>
          </w:p>
        </w:tc>
        <w:tc>
          <w:tcPr>
            <w:tcW w:w="937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Serie şasiu</w:t>
            </w:r>
          </w:p>
        </w:tc>
        <w:tc>
          <w:tcPr>
            <w:tcW w:w="676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Masa autorizată</w:t>
            </w:r>
          </w:p>
        </w:tc>
        <w:tc>
          <w:tcPr>
            <w:tcW w:w="548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Suspensie* SP/AS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Anul fabrica</w:t>
            </w:r>
            <w:r w:rsidRPr="00B50487">
              <w:rPr>
                <w:rFonts w:ascii="Tahoma" w:hAnsi="Tahoma" w:cs="Tahoma"/>
                <w:sz w:val="18"/>
                <w:szCs w:val="18"/>
              </w:rPr>
              <w:t>ț</w:t>
            </w: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iei</w:t>
            </w: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505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380A" w:rsidRPr="00B50487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048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18" w:space="0" w:color="auto"/>
            </w:tcBorders>
          </w:tcPr>
          <w:p w:rsidR="0078380A" w:rsidRPr="00B50487" w:rsidRDefault="0078380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8380A" w:rsidRPr="00F03102" w:rsidRDefault="0078380A" w:rsidP="00F031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03102">
        <w:rPr>
          <w:rFonts w:ascii="Times New Roman" w:hAnsi="Times New Roman" w:cs="Times New Roman"/>
          <w:sz w:val="18"/>
          <w:szCs w:val="18"/>
        </w:rPr>
        <w:t xml:space="preserve">Notă:*  SP- Vehicule cu sistem de suspensie pneumatică sau echivalent recunoscut </w:t>
      </w:r>
    </w:p>
    <w:p w:rsidR="0078380A" w:rsidRDefault="0078380A" w:rsidP="00F031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03102">
        <w:rPr>
          <w:rFonts w:ascii="Times New Roman" w:hAnsi="Times New Roman" w:cs="Times New Roman"/>
          <w:sz w:val="18"/>
          <w:szCs w:val="18"/>
        </w:rPr>
        <w:t xml:space="preserve">              AS - Vehicule cu alt sistem de suspensie</w:t>
      </w:r>
    </w:p>
    <w:p w:rsidR="0078380A" w:rsidRPr="00C63116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 xml:space="preserve">Beneficiez de scutire/reducere de la plata impozitului pe </w:t>
      </w:r>
      <w:r w:rsidRPr="001148AF">
        <w:rPr>
          <w:rFonts w:ascii="Times New Roman" w:hAnsi="Times New Roman" w:cs="Times New Roman"/>
          <w:sz w:val="18"/>
          <w:szCs w:val="18"/>
        </w:rPr>
        <w:t>mijloacelor de transport</w:t>
      </w:r>
      <w:bookmarkStart w:id="0" w:name="_GoBack"/>
      <w:bookmarkEnd w:id="0"/>
      <w:r w:rsidRPr="00C63116">
        <w:rPr>
          <w:rFonts w:ascii="Times New Roman" w:hAnsi="Times New Roman" w:cs="Times New Roman"/>
          <w:sz w:val="18"/>
          <w:szCs w:val="18"/>
        </w:rPr>
        <w:t>, în calitate de ................................ conform documentelor anexate ...............................................................</w:t>
      </w:r>
    </w:p>
    <w:p w:rsidR="0078380A" w:rsidRPr="00C63116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val="en-US"/>
        </w:rPr>
        <w:pict>
          <v:rect id="Rectangle 12" o:spid="_x0000_s1030" style="position:absolute;left:0;text-align:left;margin-left:1.85pt;margin-top:1.5pt;width:7.15pt;height:7.15pt;z-index:251657728;visibility:visible"/>
        </w:pict>
      </w:r>
      <w:r w:rsidRPr="00C63116">
        <w:rPr>
          <w:rFonts w:ascii="Times New Roman" w:hAnsi="Times New Roman" w:cs="Times New Roman"/>
          <w:sz w:val="18"/>
          <w:szCs w:val="18"/>
        </w:rPr>
        <w:t xml:space="preserve">      Sunt de acord ca actele administrative fiscale să-mi fie comunicate exclusiv la adresa de po</w:t>
      </w:r>
      <w:r w:rsidRPr="00C63116">
        <w:rPr>
          <w:rFonts w:ascii="Tahoma" w:hAnsi="Tahoma" w:cs="Tahoma"/>
          <w:sz w:val="18"/>
          <w:szCs w:val="18"/>
        </w:rPr>
        <w:t>ș</w:t>
      </w:r>
      <w:r w:rsidRPr="00C63116">
        <w:rPr>
          <w:rFonts w:ascii="Times New Roman" w:hAnsi="Times New Roman" w:cs="Times New Roman"/>
          <w:sz w:val="18"/>
          <w:szCs w:val="18"/>
        </w:rPr>
        <w:t>tă electronică.</w:t>
      </w:r>
    </w:p>
    <w:p w:rsidR="0078380A" w:rsidRPr="00111317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Anexez la prezentadeclara</w:t>
      </w:r>
      <w:r w:rsidRPr="00111317">
        <w:rPr>
          <w:rFonts w:ascii="Tahoma" w:hAnsi="Tahoma" w:cs="Tahoma"/>
          <w:sz w:val="18"/>
          <w:szCs w:val="18"/>
          <w:lang w:val="it-IT"/>
        </w:rPr>
        <w:t>ț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>iecopii ale documentelor, certificate de conformitate cu originalul, conform art. 64 alin. (5) dinLegeanr. 207/2015 privindCodul de procedurăfiscală, cu modificările</w:t>
      </w:r>
      <w:r w:rsidRPr="00111317">
        <w:rPr>
          <w:rFonts w:ascii="Tahoma" w:hAnsi="Tahoma" w:cs="Tahoma"/>
          <w:sz w:val="18"/>
          <w:szCs w:val="18"/>
          <w:lang w:val="it-IT"/>
        </w:rPr>
        <w:t>ș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>icompletărileulterioare, după cum urmează:</w:t>
      </w:r>
    </w:p>
    <w:p w:rsidR="0078380A" w:rsidRPr="00111317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1…………………………………………………………..2………………………………………………………….</w:t>
      </w:r>
    </w:p>
    <w:p w:rsidR="0078380A" w:rsidRPr="00111317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 xml:space="preserve">3………………………………………………………….. </w:t>
      </w:r>
      <w:r w:rsidRPr="00111317">
        <w:rPr>
          <w:rFonts w:ascii="Times New Roman" w:hAnsi="Times New Roman" w:cs="Times New Roman"/>
          <w:sz w:val="18"/>
          <w:szCs w:val="18"/>
          <w:lang w:val="it-IT"/>
        </w:rPr>
        <w:tab/>
        <w:t>4…………………………………………………………..</w:t>
      </w:r>
    </w:p>
    <w:p w:rsidR="0078380A" w:rsidRPr="00111317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111317">
        <w:rPr>
          <w:rFonts w:ascii="Times New Roman" w:hAnsi="Times New Roman" w:cs="Times New Roman"/>
          <w:sz w:val="18"/>
          <w:szCs w:val="18"/>
          <w:lang w:val="it-IT"/>
        </w:rPr>
        <w:t>5…………………………………………………………..6…………………………………………………………..</w:t>
      </w:r>
    </w:p>
    <w:p w:rsidR="0078380A" w:rsidRPr="00C63116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Prin semnarea prezentei am luat la cunoştinţă ca declararea necorespunzătoare a adevărului se pedepseşte conform legii penale, cele declarate fiind corecte şi complete.</w:t>
      </w:r>
    </w:p>
    <w:p w:rsidR="0078380A" w:rsidRPr="00C63116" w:rsidRDefault="0078380A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8380A" w:rsidRPr="00B40B98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63116">
        <w:rPr>
          <w:rFonts w:ascii="Times New Roman" w:hAnsi="Times New Roman" w:cs="Times New Roman"/>
          <w:sz w:val="18"/>
          <w:szCs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C63116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>Subsemnatul,</w:t>
      </w:r>
    </w:p>
    <w:p w:rsidR="0078380A" w:rsidRPr="00B40B98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……………………………………………</w:t>
      </w:r>
    </w:p>
    <w:p w:rsidR="0078380A" w:rsidRPr="00B40B98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(numele, prenumele şi semnătura)</w:t>
      </w:r>
    </w:p>
    <w:p w:rsidR="0078380A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B40B98">
        <w:rPr>
          <w:rFonts w:ascii="Times New Roman" w:hAnsi="Times New Roman" w:cs="Times New Roman"/>
          <w:sz w:val="18"/>
          <w:szCs w:val="18"/>
        </w:rPr>
        <w:t xml:space="preserve"> L.S. în cazul persoanelor juridice</w:t>
      </w:r>
    </w:p>
    <w:p w:rsidR="0078380A" w:rsidRPr="00C63116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Sec</w:t>
      </w:r>
      <w:r>
        <w:rPr>
          <w:rFonts w:ascii="Tahoma" w:hAnsi="Tahoma" w:cs="Tahoma"/>
          <w:sz w:val="18"/>
          <w:szCs w:val="18"/>
        </w:rPr>
        <w:t>ț</w:t>
      </w:r>
      <w:r>
        <w:rPr>
          <w:rFonts w:ascii="Times New Roman" w:hAnsi="Times New Roman" w:cs="Times New Roman"/>
          <w:sz w:val="18"/>
          <w:szCs w:val="18"/>
        </w:rPr>
        <w:t>iune rezervată organului fiscal:</w:t>
      </w:r>
    </w:p>
    <w:p w:rsidR="0078380A" w:rsidRPr="00F03D74" w:rsidRDefault="0078380A" w:rsidP="005F58B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7"/>
        <w:gridCol w:w="4383"/>
      </w:tblGrid>
      <w:tr w:rsidR="0078380A" w:rsidRPr="00B50487">
        <w:trPr>
          <w:trHeight w:val="294"/>
        </w:trPr>
        <w:tc>
          <w:tcPr>
            <w:tcW w:w="1877" w:type="dxa"/>
            <w:vMerge w:val="restart"/>
            <w:shd w:val="clear" w:color="auto" w:fill="F2F2F2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Prenumele </w:t>
            </w:r>
            <w:r w:rsidRPr="00B50487">
              <w:rPr>
                <w:rFonts w:ascii="Tahoma" w:hAnsi="Tahoma" w:cs="Tahoma"/>
                <w:sz w:val="16"/>
                <w:szCs w:val="16"/>
              </w:rPr>
              <w:t>ș</w:t>
            </w: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i numele </w:t>
            </w:r>
          </w:p>
        </w:tc>
        <w:tc>
          <w:tcPr>
            <w:tcW w:w="4383" w:type="dxa"/>
            <w:vMerge w:val="restart"/>
            <w:shd w:val="clear" w:color="auto" w:fill="FFFFFF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380A" w:rsidRPr="00B50487">
        <w:trPr>
          <w:trHeight w:val="212"/>
        </w:trPr>
        <w:tc>
          <w:tcPr>
            <w:tcW w:w="1877" w:type="dxa"/>
            <w:vMerge/>
            <w:shd w:val="clear" w:color="auto" w:fill="F2F2F2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shd w:val="clear" w:color="auto" w:fill="FFFFFF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380A" w:rsidRPr="00B50487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>Nr. legitima</w:t>
            </w:r>
            <w:r w:rsidRPr="00B50487">
              <w:rPr>
                <w:rFonts w:ascii="Tahoma" w:hAnsi="Tahoma" w:cs="Tahoma"/>
                <w:sz w:val="16"/>
                <w:szCs w:val="16"/>
              </w:rPr>
              <w:t>ț</w:t>
            </w: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>ie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8380A" w:rsidRPr="00B50487">
        <w:trPr>
          <w:trHeight w:val="359"/>
        </w:trPr>
        <w:tc>
          <w:tcPr>
            <w:tcW w:w="1877" w:type="dxa"/>
            <w:shd w:val="clear" w:color="auto" w:fill="F2F2F2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B50487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shd w:val="clear" w:color="auto" w:fill="FFFFFF"/>
            <w:vAlign w:val="center"/>
          </w:tcPr>
          <w:p w:rsidR="0078380A" w:rsidRPr="00B50487" w:rsidRDefault="0078380A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8380A" w:rsidRPr="00F03D74" w:rsidRDefault="0078380A" w:rsidP="005F58B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8380A" w:rsidRPr="00F03D74" w:rsidRDefault="0078380A" w:rsidP="005F58B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78380A" w:rsidRPr="00F03D74" w:rsidRDefault="0078380A" w:rsidP="005F58B3">
      <w:pPr>
        <w:spacing w:after="0" w:line="240" w:lineRule="auto"/>
        <w:rPr>
          <w:rFonts w:ascii="Times New Roman" w:hAnsi="Times New Roman" w:cs="Times New Roman"/>
        </w:rPr>
      </w:pPr>
    </w:p>
    <w:p w:rsidR="0078380A" w:rsidRPr="00F03D74" w:rsidRDefault="0078380A" w:rsidP="005F58B3">
      <w:pPr>
        <w:spacing w:after="0" w:line="240" w:lineRule="auto"/>
        <w:rPr>
          <w:rFonts w:ascii="Times New Roman" w:hAnsi="Times New Roman" w:cs="Times New Roman"/>
        </w:rPr>
      </w:pPr>
    </w:p>
    <w:p w:rsidR="0078380A" w:rsidRPr="00F03D74" w:rsidRDefault="0078380A" w:rsidP="005F58B3">
      <w:pPr>
        <w:spacing w:after="0" w:line="240" w:lineRule="auto"/>
        <w:rPr>
          <w:rFonts w:ascii="Times New Roman" w:hAnsi="Times New Roman" w:cs="Times New Roman"/>
        </w:rPr>
      </w:pPr>
    </w:p>
    <w:p w:rsidR="0078380A" w:rsidRDefault="0078380A" w:rsidP="005F58B3">
      <w:pPr>
        <w:spacing w:after="0" w:line="240" w:lineRule="auto"/>
        <w:rPr>
          <w:rFonts w:ascii="Times New Roman" w:hAnsi="Times New Roman" w:cs="Times New Roman"/>
        </w:rPr>
      </w:pPr>
    </w:p>
    <w:p w:rsidR="0078380A" w:rsidRDefault="0078380A" w:rsidP="00C63116">
      <w:pPr>
        <w:spacing w:after="0" w:line="240" w:lineRule="auto"/>
        <w:rPr>
          <w:rFonts w:ascii="Times New Roman" w:hAnsi="Times New Roman" w:cs="Times New Roman"/>
        </w:rPr>
      </w:pPr>
    </w:p>
    <w:p w:rsidR="0078380A" w:rsidRDefault="0078380A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78380A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2B6C"/>
    <w:rsid w:val="0010406B"/>
    <w:rsid w:val="00111317"/>
    <w:rsid w:val="001148AF"/>
    <w:rsid w:val="00115F6B"/>
    <w:rsid w:val="00116740"/>
    <w:rsid w:val="00173A73"/>
    <w:rsid w:val="0018053C"/>
    <w:rsid w:val="00181432"/>
    <w:rsid w:val="00184AC5"/>
    <w:rsid w:val="001879D4"/>
    <w:rsid w:val="001934AF"/>
    <w:rsid w:val="001D0BDF"/>
    <w:rsid w:val="00205396"/>
    <w:rsid w:val="00246A3F"/>
    <w:rsid w:val="002476AB"/>
    <w:rsid w:val="00462B6C"/>
    <w:rsid w:val="00465F8C"/>
    <w:rsid w:val="004910EF"/>
    <w:rsid w:val="004A3FBB"/>
    <w:rsid w:val="005A3A14"/>
    <w:rsid w:val="005D2399"/>
    <w:rsid w:val="005F58B3"/>
    <w:rsid w:val="00624A6B"/>
    <w:rsid w:val="006D574E"/>
    <w:rsid w:val="0078380A"/>
    <w:rsid w:val="007943DD"/>
    <w:rsid w:val="007B0108"/>
    <w:rsid w:val="007C4BFE"/>
    <w:rsid w:val="00803754"/>
    <w:rsid w:val="008B3E93"/>
    <w:rsid w:val="008C6C5C"/>
    <w:rsid w:val="009D60FB"/>
    <w:rsid w:val="00A032CA"/>
    <w:rsid w:val="00A61AA7"/>
    <w:rsid w:val="00A768AA"/>
    <w:rsid w:val="00AB2EE3"/>
    <w:rsid w:val="00AC23D7"/>
    <w:rsid w:val="00B40B98"/>
    <w:rsid w:val="00B50487"/>
    <w:rsid w:val="00BE0936"/>
    <w:rsid w:val="00C02005"/>
    <w:rsid w:val="00C63116"/>
    <w:rsid w:val="00C810A5"/>
    <w:rsid w:val="00C96F74"/>
    <w:rsid w:val="00DF29E0"/>
    <w:rsid w:val="00E63CF2"/>
    <w:rsid w:val="00E95A26"/>
    <w:rsid w:val="00EB4D18"/>
    <w:rsid w:val="00ED49CE"/>
    <w:rsid w:val="00F03102"/>
    <w:rsid w:val="00F03D74"/>
    <w:rsid w:val="00F279D2"/>
    <w:rsid w:val="00F90943"/>
    <w:rsid w:val="00FB2BAA"/>
    <w:rsid w:val="00FC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A7"/>
    <w:pPr>
      <w:spacing w:after="200" w:line="276" w:lineRule="auto"/>
    </w:pPr>
    <w:rPr>
      <w:rFonts w:cs="Calibri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3A7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2B6C"/>
    <w:rPr>
      <w:rFonts w:ascii="Arial Black" w:hAnsi="Arial Black" w:cs="Arial Black"/>
      <w:b/>
      <w:bCs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73A73"/>
    <w:rPr>
      <w:rFonts w:ascii="Cambria" w:hAnsi="Cambria" w:cs="Cambria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2B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910E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111317"/>
    <w:rPr>
      <w:rFonts w:cs="Times New Roman"/>
      <w:color w:val="0000FF"/>
      <w:u w:val="single"/>
    </w:rPr>
  </w:style>
  <w:style w:type="paragraph" w:customStyle="1" w:styleId="CaracterChar">
    <w:name w:val="Caracter Char"/>
    <w:basedOn w:val="Normal"/>
    <w:uiPriority w:val="99"/>
    <w:rsid w:val="00111317"/>
    <w:pPr>
      <w:spacing w:after="0" w:line="240" w:lineRule="auto"/>
    </w:pPr>
    <w:rPr>
      <w:rFonts w:cs="Times New Roman"/>
      <w:sz w:val="20"/>
      <w:szCs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6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2</Pages>
  <Words>594</Words>
  <Characters>3386</Characters>
  <Application>Microsoft Office Outlook</Application>
  <DocSecurity>0</DocSecurity>
  <Lines>0</Lines>
  <Paragraphs>0</Paragraphs>
  <ScaleCrop>false</ScaleCrop>
  <Company>Oras Busteni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USER</dc:creator>
  <cp:keywords/>
  <dc:description/>
  <cp:lastModifiedBy>ITL</cp:lastModifiedBy>
  <cp:revision>3</cp:revision>
  <cp:lastPrinted>2019-12-12T09:01:00Z</cp:lastPrinted>
  <dcterms:created xsi:type="dcterms:W3CDTF">2019-12-12T08:20:00Z</dcterms:created>
  <dcterms:modified xsi:type="dcterms:W3CDTF">2019-12-12T09:01:00Z</dcterms:modified>
</cp:coreProperties>
</file>